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</w:pPr>
      <w:r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  <w:t>婚前是否需要进行医学检查？</w:t>
      </w:r>
    </w:p>
    <w:p>
      <w:pPr>
        <w:jc w:val="left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新的《婚姻登记条例》没有将婚前医学检查证明作为结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婚登记的必要条件，如果结婚当事人从中双方健康的角度考虑，可自愿进行医学检查。</w:t>
      </w: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37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bookmarkStart w:id="0" w:name="_GoBack"/>
    <w:bookmarkEnd w:id="0"/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A80D15"/>
    <w:rsid w:val="1CA80D15"/>
    <w:rsid w:val="63075D57"/>
    <w:rsid w:val="6D535020"/>
    <w:rsid w:val="7CDA14D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2018-09-20T06:03:00Z</dcterms:created>
  <dc:creator>Administrator</dc:creator>
  <cp:lastModifiedBy>Administrator</cp:lastModifiedBy>
  <cp:lastPrinted>2018-10-06T06:01:27Z</cp:lastPrinted>
  <dcterms:modified xsi:type="dcterms:W3CDTF">2018-10-06T06:01:30Z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